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F92" w:rsidRDefault="005F4977" w:rsidP="00567D2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Written Assignment Chapter </w:t>
      </w:r>
      <w:r w:rsidR="007A751B">
        <w:rPr>
          <w:rFonts w:ascii="Times New Roman" w:hAnsi="Times New Roman" w:cs="Times New Roman"/>
          <w:sz w:val="24"/>
          <w:szCs w:val="24"/>
        </w:rPr>
        <w:t>4</w:t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</w:r>
      <w:r w:rsidR="00404BB1">
        <w:rPr>
          <w:rFonts w:ascii="Times New Roman" w:hAnsi="Times New Roman" w:cs="Times New Roman"/>
          <w:sz w:val="24"/>
          <w:szCs w:val="24"/>
        </w:rPr>
        <w:tab/>
        <w:t>Name_____________________________________</w:t>
      </w:r>
    </w:p>
    <w:p w:rsidR="00404BB1" w:rsidRDefault="00404BB1" w:rsidP="00567D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48D8" w:rsidRDefault="008D48D8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8D48D8" w:rsidRDefault="001D56FA" w:rsidP="001D56FA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3029">
        <w:rPr>
          <w:rFonts w:ascii="Times New Roman" w:hAnsi="Times New Roman" w:cs="Times New Roman"/>
          <w:sz w:val="24"/>
          <w:szCs w:val="24"/>
        </w:rPr>
        <w:t xml:space="preserve">.  </w:t>
      </w:r>
      <w:r w:rsidR="00953029">
        <w:rPr>
          <w:rFonts w:ascii="Times New Roman" w:hAnsi="Times New Roman" w:cs="Times New Roman"/>
          <w:sz w:val="24"/>
          <w:szCs w:val="24"/>
        </w:rPr>
        <w:tab/>
        <w:t xml:space="preserve">There is an excel file attached to this assignment. The document contains the ages of male and female runners of the 2019 Boston Marathon. </w:t>
      </w:r>
      <w:r w:rsidR="00F97D4A">
        <w:rPr>
          <w:rFonts w:ascii="Times New Roman" w:hAnsi="Times New Roman" w:cs="Times New Roman"/>
          <w:sz w:val="24"/>
          <w:szCs w:val="24"/>
        </w:rPr>
        <w:t>Use E</w:t>
      </w:r>
      <w:r w:rsidR="001B637E">
        <w:rPr>
          <w:rFonts w:ascii="Times New Roman" w:hAnsi="Times New Roman" w:cs="Times New Roman"/>
          <w:sz w:val="24"/>
          <w:szCs w:val="24"/>
        </w:rPr>
        <w:t xml:space="preserve">xcel to find the answers to the following questions and to make the </w:t>
      </w:r>
      <w:r w:rsidR="00F97D4A">
        <w:rPr>
          <w:rFonts w:ascii="Times New Roman" w:hAnsi="Times New Roman" w:cs="Times New Roman"/>
          <w:sz w:val="24"/>
          <w:szCs w:val="24"/>
        </w:rPr>
        <w:t xml:space="preserve">parallel </w:t>
      </w:r>
      <w:r w:rsidR="001B637E">
        <w:rPr>
          <w:rFonts w:ascii="Times New Roman" w:hAnsi="Times New Roman" w:cs="Times New Roman"/>
          <w:sz w:val="24"/>
          <w:szCs w:val="24"/>
        </w:rPr>
        <w:t>box plots of the data.</w:t>
      </w: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B637E" w:rsidRPr="00F97D4A" w:rsidRDefault="001B637E" w:rsidP="007A751B">
      <w:pPr>
        <w:spacing w:after="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a)  (2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Find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5-number su</w:t>
      </w:r>
      <w:r w:rsidR="00953029">
        <w:rPr>
          <w:rFonts w:ascii="Times New Roman" w:hAnsi="Times New Roman" w:cs="Times New Roman"/>
          <w:sz w:val="24"/>
          <w:szCs w:val="24"/>
        </w:rPr>
        <w:t>mmary for the male runners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97D4A">
        <w:rPr>
          <w:rFonts w:ascii="Times New Roman" w:hAnsi="Times New Roman" w:cs="Times New Roman"/>
          <w:sz w:val="24"/>
          <w:szCs w:val="24"/>
        </w:rPr>
        <w:t xml:space="preserve"> </w:t>
      </w:r>
      <w:r w:rsidR="00F97D4A" w:rsidRPr="00F97D4A">
        <w:rPr>
          <w:rFonts w:ascii="Times New Roman" w:hAnsi="Times New Roman" w:cs="Times New Roman"/>
          <w:i/>
          <w:sz w:val="24"/>
          <w:szCs w:val="24"/>
        </w:rPr>
        <w:t xml:space="preserve">List them in order of minimum, quartile 1, median, quartile 3, and max. </w:t>
      </w: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83612" w:rsidRDefault="00183612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97D4A" w:rsidRPr="00F97D4A" w:rsidRDefault="001B637E" w:rsidP="00F97D4A">
      <w:pPr>
        <w:spacing w:after="0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b)  (2 points</w:t>
      </w:r>
      <w:proofErr w:type="gramStart"/>
      <w:r>
        <w:rPr>
          <w:rFonts w:ascii="Times New Roman" w:hAnsi="Times New Roman" w:cs="Times New Roman"/>
          <w:sz w:val="24"/>
          <w:szCs w:val="24"/>
        </w:rPr>
        <w:t>)  Find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5-number summ</w:t>
      </w:r>
      <w:r w:rsidR="00953029">
        <w:rPr>
          <w:rFonts w:ascii="Times New Roman" w:hAnsi="Times New Roman" w:cs="Times New Roman"/>
          <w:sz w:val="24"/>
          <w:szCs w:val="24"/>
        </w:rPr>
        <w:t>ary for the female runners</w:t>
      </w:r>
      <w:r>
        <w:rPr>
          <w:rFonts w:ascii="Times New Roman" w:hAnsi="Times New Roman" w:cs="Times New Roman"/>
          <w:sz w:val="24"/>
          <w:szCs w:val="24"/>
        </w:rPr>
        <w:t>.</w:t>
      </w:r>
      <w:r w:rsidR="00F97D4A">
        <w:rPr>
          <w:rFonts w:ascii="Times New Roman" w:hAnsi="Times New Roman" w:cs="Times New Roman"/>
          <w:sz w:val="24"/>
          <w:szCs w:val="24"/>
        </w:rPr>
        <w:t xml:space="preserve"> </w:t>
      </w:r>
      <w:r w:rsidR="00F97D4A" w:rsidRPr="00F97D4A">
        <w:rPr>
          <w:rFonts w:ascii="Times New Roman" w:hAnsi="Times New Roman" w:cs="Times New Roman"/>
          <w:i/>
          <w:sz w:val="24"/>
          <w:szCs w:val="24"/>
        </w:rPr>
        <w:t xml:space="preserve">List them in order of minimum, quartile 1, median, quartile 3, and max. </w:t>
      </w:r>
    </w:p>
    <w:p w:rsidR="001B637E" w:rsidRDefault="001B637E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B637E" w:rsidRDefault="001B637E" w:rsidP="00F97D4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83612" w:rsidRDefault="00183612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B637E" w:rsidRDefault="00953029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c)  (4 points) </w:t>
      </w:r>
      <w:r w:rsidR="001B637E">
        <w:rPr>
          <w:rFonts w:ascii="Times New Roman" w:hAnsi="Times New Roman" w:cs="Times New Roman"/>
          <w:sz w:val="24"/>
          <w:szCs w:val="24"/>
        </w:rPr>
        <w:t>Create side-by-side</w:t>
      </w:r>
      <w:r w:rsidR="00F97D4A">
        <w:rPr>
          <w:rFonts w:ascii="Times New Roman" w:hAnsi="Times New Roman" w:cs="Times New Roman"/>
          <w:sz w:val="24"/>
          <w:szCs w:val="24"/>
        </w:rPr>
        <w:t xml:space="preserve"> (parallel)</w:t>
      </w:r>
      <w:r w:rsidR="001B637E">
        <w:rPr>
          <w:rFonts w:ascii="Times New Roman" w:hAnsi="Times New Roman" w:cs="Times New Roman"/>
          <w:sz w:val="24"/>
          <w:szCs w:val="24"/>
        </w:rPr>
        <w:t xml:space="preserve"> box plots of the tw</w:t>
      </w:r>
      <w:r w:rsidR="00183612">
        <w:rPr>
          <w:rFonts w:ascii="Times New Roman" w:hAnsi="Times New Roman" w:cs="Times New Roman"/>
          <w:sz w:val="24"/>
          <w:szCs w:val="24"/>
        </w:rPr>
        <w:t xml:space="preserve">o data sets in excel and embed the </w:t>
      </w:r>
      <w:r w:rsidR="00636BF8">
        <w:rPr>
          <w:rFonts w:ascii="Times New Roman" w:hAnsi="Times New Roman" w:cs="Times New Roman"/>
          <w:sz w:val="24"/>
          <w:szCs w:val="24"/>
        </w:rPr>
        <w:t>graphs</w:t>
      </w:r>
      <w:r w:rsidR="00183612">
        <w:rPr>
          <w:rFonts w:ascii="Times New Roman" w:hAnsi="Times New Roman" w:cs="Times New Roman"/>
          <w:sz w:val="24"/>
          <w:szCs w:val="24"/>
        </w:rPr>
        <w:t xml:space="preserve"> in the word document you submit for this assignment.</w:t>
      </w:r>
    </w:p>
    <w:p w:rsidR="00183612" w:rsidRDefault="00183612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D56FA" w:rsidRDefault="001D56F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183612" w:rsidRDefault="00F97D4A" w:rsidP="007A751B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d)  (4 points) </w:t>
      </w:r>
      <w:proofErr w:type="gramStart"/>
      <w:r w:rsidR="00183612">
        <w:rPr>
          <w:rFonts w:ascii="Times New Roman" w:hAnsi="Times New Roman" w:cs="Times New Roman"/>
          <w:sz w:val="24"/>
          <w:szCs w:val="24"/>
        </w:rPr>
        <w:t>Write</w:t>
      </w:r>
      <w:proofErr w:type="gramEnd"/>
      <w:r w:rsidR="00183612">
        <w:rPr>
          <w:rFonts w:ascii="Times New Roman" w:hAnsi="Times New Roman" w:cs="Times New Roman"/>
          <w:sz w:val="24"/>
          <w:szCs w:val="24"/>
        </w:rPr>
        <w:t xml:space="preserve"> a paragraph explaining what conclusions you can draw from this data.</w:t>
      </w:r>
      <w:r>
        <w:rPr>
          <w:rFonts w:ascii="Times New Roman" w:hAnsi="Times New Roman" w:cs="Times New Roman"/>
          <w:sz w:val="24"/>
          <w:szCs w:val="24"/>
        </w:rPr>
        <w:t xml:space="preserve"> For full credit, you must write a detailed explanation tha</w:t>
      </w:r>
      <w:r w:rsidR="00953029">
        <w:rPr>
          <w:rFonts w:ascii="Times New Roman" w:hAnsi="Times New Roman" w:cs="Times New Roman"/>
          <w:sz w:val="24"/>
          <w:szCs w:val="24"/>
        </w:rPr>
        <w:t>t draws from looking at the data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comparing the box plots. </w:t>
      </w:r>
    </w:p>
    <w:sectPr w:rsidR="00183612" w:rsidSect="006D507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C853CF"/>
    <w:multiLevelType w:val="hybridMultilevel"/>
    <w:tmpl w:val="AB128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BB1"/>
    <w:rsid w:val="000F3F92"/>
    <w:rsid w:val="00183612"/>
    <w:rsid w:val="001B637E"/>
    <w:rsid w:val="001D56FA"/>
    <w:rsid w:val="00254DB2"/>
    <w:rsid w:val="00404BB1"/>
    <w:rsid w:val="00567D2C"/>
    <w:rsid w:val="00580E4B"/>
    <w:rsid w:val="005F4977"/>
    <w:rsid w:val="00636BF8"/>
    <w:rsid w:val="006D5074"/>
    <w:rsid w:val="00770728"/>
    <w:rsid w:val="007A751B"/>
    <w:rsid w:val="008D48D8"/>
    <w:rsid w:val="00953029"/>
    <w:rsid w:val="009E22BA"/>
    <w:rsid w:val="00B6573A"/>
    <w:rsid w:val="00C040A1"/>
    <w:rsid w:val="00F429C3"/>
    <w:rsid w:val="00F50514"/>
    <w:rsid w:val="00F97D4A"/>
    <w:rsid w:val="00FA3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F6736"/>
  <w15:docId w15:val="{69823FAA-5D70-4FD0-A4AB-AFFBAC45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BB1"/>
    <w:pPr>
      <w:ind w:left="720"/>
      <w:contextualSpacing/>
    </w:pPr>
  </w:style>
  <w:style w:type="table" w:styleId="TableGrid">
    <w:name w:val="Table Grid"/>
    <w:basedOn w:val="TableNormal"/>
    <w:uiPriority w:val="39"/>
    <w:rsid w:val="005F4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0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7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53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9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7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5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rown18\Documents\Custom%20Office%20Templates\narrow%20margin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narrow margins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Brown</dc:creator>
  <cp:keywords/>
  <dc:description/>
  <cp:lastModifiedBy>Jessica Markle</cp:lastModifiedBy>
  <cp:revision>2</cp:revision>
  <dcterms:created xsi:type="dcterms:W3CDTF">2019-09-01T18:54:00Z</dcterms:created>
  <dcterms:modified xsi:type="dcterms:W3CDTF">2019-09-01T18:54:00Z</dcterms:modified>
</cp:coreProperties>
</file>